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D72F89" w14:textId="77777777" w:rsidR="005A6007" w:rsidRDefault="00BA1BD6" w:rsidP="005A6007">
      <w:pPr>
        <w:pStyle w:val="Ttulo1"/>
        <w:jc w:val="center"/>
        <w:rPr>
          <w:rFonts w:ascii="Arial" w:hAnsi="Arial" w:cs="Arial"/>
          <w:sz w:val="24"/>
          <w:u w:val="single"/>
        </w:rPr>
      </w:pPr>
      <w:r>
        <w:rPr>
          <w:rFonts w:ascii="Arial" w:hAnsi="Arial" w:cs="Arial"/>
          <w:sz w:val="24"/>
          <w:u w:val="single"/>
        </w:rPr>
        <w:t>ELEIÇÕES DO SINMED/RJ – DIRETORIA E CONSELHO FISCAL</w:t>
      </w:r>
    </w:p>
    <w:p w14:paraId="564753F0" w14:textId="77777777" w:rsidR="00BA1BD6" w:rsidRPr="00BA1BD6" w:rsidRDefault="00BA1BD6" w:rsidP="00BA1BD6">
      <w:pPr>
        <w:jc w:val="center"/>
        <w:rPr>
          <w:lang w:eastAsia="ar-SA"/>
        </w:rPr>
      </w:pPr>
      <w:r>
        <w:rPr>
          <w:lang w:eastAsia="ar-SA"/>
        </w:rPr>
        <w:t>FICHA DE INDENTIFICAÇÃO INDIVIDUAL DO CANDIDATO</w:t>
      </w:r>
    </w:p>
    <w:p w14:paraId="096C0EBC" w14:textId="77777777" w:rsidR="00703FBF" w:rsidRDefault="00703FBF" w:rsidP="005A6007">
      <w:pPr>
        <w:pStyle w:val="SemEspaamento"/>
        <w:spacing w:line="360" w:lineRule="auto"/>
        <w:ind w:left="284"/>
        <w:jc w:val="both"/>
        <w:rPr>
          <w:rFonts w:ascii="Arial" w:hAnsi="Arial" w:cs="Arial"/>
          <w:sz w:val="22"/>
          <w:szCs w:val="22"/>
        </w:rPr>
      </w:pPr>
    </w:p>
    <w:p w14:paraId="117DEF08" w14:textId="77777777" w:rsidR="005A6007" w:rsidRDefault="00BA1BD6" w:rsidP="005A6007">
      <w:pPr>
        <w:pStyle w:val="SemEspaamento"/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Nome: ___________________________________________________________________________</w:t>
      </w:r>
    </w:p>
    <w:p w14:paraId="2747CA3E" w14:textId="77777777" w:rsidR="00BA1BD6" w:rsidRDefault="00BA1BD6" w:rsidP="005A6007">
      <w:pPr>
        <w:pStyle w:val="SemEspaamento"/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Filiação: _________________________________________________________________________</w:t>
      </w:r>
      <w:r>
        <w:rPr>
          <w:rFonts w:ascii="Arial" w:hAnsi="Arial" w:cs="Arial"/>
          <w:sz w:val="22"/>
          <w:szCs w:val="22"/>
        </w:rPr>
        <w:br/>
        <w:t>_________________________________________________________________________________</w:t>
      </w:r>
    </w:p>
    <w:p w14:paraId="0826792E" w14:textId="77777777" w:rsidR="00BA1BD6" w:rsidRDefault="00BA1BD6" w:rsidP="005A6007">
      <w:pPr>
        <w:pStyle w:val="SemEspaamento"/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Endereço: ________________________________________________________________________</w:t>
      </w:r>
    </w:p>
    <w:p w14:paraId="47038638" w14:textId="77777777" w:rsidR="00BA1BD6" w:rsidRDefault="00BA1BD6" w:rsidP="005A6007">
      <w:pPr>
        <w:pStyle w:val="SemEspaamento"/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_________________________________________________________________________________</w:t>
      </w:r>
    </w:p>
    <w:p w14:paraId="6D40E822" w14:textId="77777777" w:rsidR="00BA1BD6" w:rsidRDefault="00BA1BD6" w:rsidP="005A6007">
      <w:pPr>
        <w:pStyle w:val="SemEspaamento"/>
        <w:spacing w:line="36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Cidade: _____________________ UF: _________ CEP: ____________________________</w:t>
      </w:r>
    </w:p>
    <w:p w14:paraId="6E165FBA" w14:textId="77777777" w:rsidR="00BA1BD6" w:rsidRDefault="00BA1BD6" w:rsidP="005A6007">
      <w:pPr>
        <w:pStyle w:val="SemEspaamento"/>
        <w:spacing w:line="36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RG n°: _________________________ Órgão Expedidor: ____________________________</w:t>
      </w:r>
      <w:r>
        <w:rPr>
          <w:rFonts w:ascii="Arial" w:hAnsi="Arial" w:cs="Arial"/>
          <w:color w:val="000000"/>
        </w:rPr>
        <w:br/>
        <w:t>CPF: _____________________________________________________________________</w:t>
      </w:r>
    </w:p>
    <w:p w14:paraId="6B635AAE" w14:textId="77777777" w:rsidR="00BA1BD6" w:rsidRDefault="00BA1BD6" w:rsidP="005A6007">
      <w:pPr>
        <w:pStyle w:val="SemEspaamento"/>
        <w:spacing w:line="36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Número de Inscrição no CREMERJ: _____________________________________________</w:t>
      </w:r>
    </w:p>
    <w:p w14:paraId="5D9AA5A4" w14:textId="77777777" w:rsidR="00BA1BD6" w:rsidRDefault="00BA1BD6" w:rsidP="005A6007">
      <w:pPr>
        <w:pStyle w:val="SemEspaamento"/>
        <w:spacing w:line="36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Relação completa de nomes e endereço dos locais em que trabalha:</w:t>
      </w:r>
      <w:r>
        <w:rPr>
          <w:rFonts w:ascii="Arial" w:hAnsi="Arial" w:cs="Arial"/>
          <w:color w:val="000000"/>
        </w:rPr>
        <w:br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0D17C18" w14:textId="77777777" w:rsidR="00BA1BD6" w:rsidRDefault="00BA1BD6" w:rsidP="005A6007">
      <w:pPr>
        <w:pStyle w:val="SemEspaamento"/>
        <w:spacing w:line="36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Tempo de exercício da profissão: _______________________________________________</w:t>
      </w:r>
    </w:p>
    <w:p w14:paraId="4F924D54" w14:textId="77777777" w:rsidR="00BA1BD6" w:rsidRDefault="00BA1BD6" w:rsidP="005A6007">
      <w:pPr>
        <w:pStyle w:val="SemEspaamento"/>
        <w:spacing w:line="36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Declaro que as informações prestadas são verdadeiras.</w:t>
      </w:r>
    </w:p>
    <w:p w14:paraId="3AAD7A97" w14:textId="57E005D8" w:rsidR="00BA1BD6" w:rsidRDefault="00BA1BD6" w:rsidP="005A6007">
      <w:pPr>
        <w:pStyle w:val="SemEspaamento"/>
        <w:spacing w:line="36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Rio de Janeiro – RJ, _______________ de ______________________ </w:t>
      </w:r>
      <w:proofErr w:type="spellStart"/>
      <w:r>
        <w:rPr>
          <w:rFonts w:ascii="Arial" w:hAnsi="Arial" w:cs="Arial"/>
          <w:color w:val="000000"/>
        </w:rPr>
        <w:t>de</w:t>
      </w:r>
      <w:proofErr w:type="spellEnd"/>
      <w:r>
        <w:rPr>
          <w:rFonts w:ascii="Arial" w:hAnsi="Arial" w:cs="Arial"/>
          <w:color w:val="000000"/>
        </w:rPr>
        <w:t xml:space="preserve"> 202</w:t>
      </w:r>
      <w:r w:rsidR="00164F7D">
        <w:rPr>
          <w:rFonts w:ascii="Arial" w:hAnsi="Arial" w:cs="Arial"/>
          <w:color w:val="000000"/>
        </w:rPr>
        <w:t>6</w:t>
      </w:r>
      <w:r>
        <w:rPr>
          <w:rFonts w:ascii="Arial" w:hAnsi="Arial" w:cs="Arial"/>
          <w:color w:val="000000"/>
        </w:rPr>
        <w:t>.</w:t>
      </w:r>
    </w:p>
    <w:p w14:paraId="2C44BBFD" w14:textId="77777777" w:rsidR="00BA1BD6" w:rsidRDefault="00BA1BD6" w:rsidP="005A6007">
      <w:pPr>
        <w:pStyle w:val="SemEspaamento"/>
        <w:spacing w:line="360" w:lineRule="auto"/>
        <w:jc w:val="both"/>
        <w:rPr>
          <w:rFonts w:ascii="Arial" w:hAnsi="Arial" w:cs="Arial"/>
          <w:color w:val="000000"/>
        </w:rPr>
      </w:pPr>
    </w:p>
    <w:p w14:paraId="63EC972C" w14:textId="77777777" w:rsidR="00BA1BD6" w:rsidRDefault="00BA1BD6" w:rsidP="005A6007">
      <w:pPr>
        <w:pStyle w:val="SemEspaamento"/>
        <w:spacing w:line="360" w:lineRule="auto"/>
        <w:jc w:val="both"/>
        <w:rPr>
          <w:rFonts w:ascii="Arial" w:hAnsi="Arial" w:cs="Arial"/>
          <w:color w:val="000000"/>
        </w:rPr>
      </w:pPr>
    </w:p>
    <w:p w14:paraId="06707105" w14:textId="77777777" w:rsidR="00BA1BD6" w:rsidRDefault="00BA1BD6" w:rsidP="00BA1BD6">
      <w:pPr>
        <w:pStyle w:val="SemEspaamento"/>
        <w:spacing w:line="360" w:lineRule="auto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____________________________</w:t>
      </w:r>
      <w:r>
        <w:rPr>
          <w:rFonts w:ascii="Arial" w:hAnsi="Arial" w:cs="Arial"/>
          <w:color w:val="000000"/>
        </w:rPr>
        <w:br/>
        <w:t>Assinatura do candidato</w:t>
      </w:r>
    </w:p>
    <w:p w14:paraId="22AC6DDD" w14:textId="77777777" w:rsidR="00BA1BD6" w:rsidRPr="00667EA3" w:rsidRDefault="00BA1BD6" w:rsidP="005A6007">
      <w:pPr>
        <w:pStyle w:val="SemEspaamento"/>
        <w:spacing w:line="360" w:lineRule="auto"/>
        <w:jc w:val="both"/>
        <w:rPr>
          <w:rFonts w:ascii="Arial" w:hAnsi="Arial" w:cs="Arial"/>
          <w:color w:val="000000"/>
        </w:rPr>
      </w:pPr>
    </w:p>
    <w:p w14:paraId="4BFF6EBB" w14:textId="77777777" w:rsidR="005A6007" w:rsidRDefault="00351FB3" w:rsidP="00351FB3">
      <w:pPr>
        <w:spacing w:after="0" w:line="360" w:lineRule="auto"/>
        <w:ind w:left="284" w:right="284"/>
        <w:jc w:val="center"/>
        <w:rPr>
          <w:rFonts w:ascii="Arial" w:hAnsi="Arial" w:cs="Arial"/>
          <w:b/>
          <w:bCs/>
        </w:rPr>
      </w:pPr>
      <w:r w:rsidRPr="00351FB3">
        <w:rPr>
          <w:rFonts w:ascii="Arial" w:hAnsi="Arial" w:cs="Arial"/>
          <w:b/>
          <w:bCs/>
        </w:rPr>
        <w:t>(OBS. Deve ser preenchido em 3 vias)</w:t>
      </w:r>
    </w:p>
    <w:p w14:paraId="2147E5A9" w14:textId="77777777" w:rsidR="00351FB3" w:rsidRDefault="00351FB3" w:rsidP="00351FB3">
      <w:pPr>
        <w:spacing w:after="0" w:line="360" w:lineRule="auto"/>
        <w:ind w:left="284" w:right="284"/>
        <w:jc w:val="center"/>
        <w:rPr>
          <w:rFonts w:ascii="Arial" w:hAnsi="Arial" w:cs="Arial"/>
          <w:b/>
          <w:bCs/>
        </w:rPr>
      </w:pPr>
    </w:p>
    <w:p w14:paraId="5E42432F" w14:textId="77777777" w:rsidR="00351FB3" w:rsidRDefault="00351FB3" w:rsidP="00351FB3">
      <w:pPr>
        <w:spacing w:after="0" w:line="360" w:lineRule="auto"/>
        <w:ind w:left="284" w:right="284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lastRenderedPageBreak/>
        <w:t>Requerimento de solicitação de registro de chapa para eleição da diretoria e conselho fiscal</w:t>
      </w:r>
    </w:p>
    <w:p w14:paraId="2F184428" w14:textId="77777777" w:rsidR="00351FB3" w:rsidRDefault="00351FB3" w:rsidP="00351FB3">
      <w:pPr>
        <w:spacing w:after="0" w:line="360" w:lineRule="auto"/>
        <w:ind w:left="284" w:right="284"/>
        <w:rPr>
          <w:rFonts w:ascii="Arial" w:hAnsi="Arial" w:cs="Arial"/>
          <w:b/>
          <w:bCs/>
        </w:rPr>
      </w:pPr>
    </w:p>
    <w:p w14:paraId="50FB8374" w14:textId="77777777" w:rsidR="00351FB3" w:rsidRDefault="00351FB3" w:rsidP="00351FB3">
      <w:pPr>
        <w:spacing w:after="0" w:line="360" w:lineRule="auto"/>
        <w:ind w:left="284" w:right="284"/>
        <w:rPr>
          <w:rFonts w:ascii="Arial" w:hAnsi="Arial" w:cs="Arial"/>
        </w:rPr>
      </w:pPr>
      <w:r>
        <w:rPr>
          <w:rFonts w:ascii="Arial" w:hAnsi="Arial" w:cs="Arial"/>
        </w:rPr>
        <w:t>Ao presidente do SINMED/RJ,</w:t>
      </w:r>
    </w:p>
    <w:p w14:paraId="5BEED992" w14:textId="60C004EA" w:rsidR="00351FB3" w:rsidRDefault="00351FB3" w:rsidP="00351FB3">
      <w:pPr>
        <w:spacing w:after="0" w:line="360" w:lineRule="auto"/>
        <w:ind w:left="284" w:right="284"/>
      </w:pPr>
      <w:r>
        <w:t xml:space="preserve">De acordo com </w:t>
      </w:r>
      <w:r w:rsidR="00164F7D">
        <w:t xml:space="preserve">o </w:t>
      </w:r>
      <w:r>
        <w:t>Estatuto do Sindicato dos Médicos do Rio de Janeiro, solicito inscrição da CHAPA ______________________________________________________________________________.</w:t>
      </w:r>
    </w:p>
    <w:p w14:paraId="751DAD79" w14:textId="77777777" w:rsidR="00351FB3" w:rsidRDefault="00351FB3" w:rsidP="00351FB3">
      <w:pPr>
        <w:spacing w:after="0" w:line="360" w:lineRule="auto"/>
        <w:ind w:left="284" w:right="284"/>
      </w:pPr>
      <w:r>
        <w:t xml:space="preserve">Este requerimento está acompanhado de: </w:t>
      </w:r>
    </w:p>
    <w:p w14:paraId="0E94E954" w14:textId="772FC46D" w:rsidR="00351FB3" w:rsidRDefault="00351FB3" w:rsidP="00351FB3">
      <w:pPr>
        <w:spacing w:after="0" w:line="360" w:lineRule="auto"/>
        <w:ind w:left="284" w:right="284"/>
      </w:pPr>
      <w:r>
        <w:t>1. Relação dos nomes dos candidatos efetivos e suplentes e dos respectivos cargos</w:t>
      </w:r>
      <w:r w:rsidR="00164F7D">
        <w:t xml:space="preserve"> constantes no Edital de Convocação;</w:t>
      </w:r>
    </w:p>
    <w:p w14:paraId="01C8046D" w14:textId="77777777" w:rsidR="00351FB3" w:rsidRDefault="00351FB3" w:rsidP="00351FB3">
      <w:pPr>
        <w:spacing w:after="0" w:line="360" w:lineRule="auto"/>
        <w:ind w:left="284" w:right="284"/>
      </w:pPr>
      <w:r>
        <w:t xml:space="preserve">2. Cópias das carteiras (cédulas) do Conselho Regional de Medicina do Rio de Janeiro (CREMERJ) dos candidatos (três vias); </w:t>
      </w:r>
    </w:p>
    <w:p w14:paraId="715E72F5" w14:textId="77777777" w:rsidR="00351FB3" w:rsidRDefault="00351FB3" w:rsidP="00351FB3">
      <w:pPr>
        <w:spacing w:after="0" w:line="360" w:lineRule="auto"/>
        <w:ind w:left="284" w:right="284"/>
      </w:pPr>
      <w:r>
        <w:t xml:space="preserve">3. Ficha de qualificação de cada candidato (três vias) originais e assinadas; </w:t>
      </w:r>
    </w:p>
    <w:p w14:paraId="4F6D0509" w14:textId="77777777" w:rsidR="00351FB3" w:rsidRDefault="00351FB3" w:rsidP="00351FB3">
      <w:pPr>
        <w:spacing w:after="0" w:line="360" w:lineRule="auto"/>
        <w:ind w:left="284" w:right="284"/>
      </w:pPr>
      <w:r>
        <w:t xml:space="preserve">Declaro serem verdadeiras as informações e os documentos entregues no ato da inscrição da CHAPA acima referida. Solicito que as comunicações pertinentes ao processo eleitoral sejam encaminhadas para o Dr. ____________________________________________________________________________ que subscreve o presente requerimento. </w:t>
      </w:r>
    </w:p>
    <w:p w14:paraId="2467078F" w14:textId="77777777" w:rsidR="00351FB3" w:rsidRDefault="00351FB3" w:rsidP="00351FB3">
      <w:pPr>
        <w:spacing w:after="0" w:line="360" w:lineRule="auto"/>
        <w:ind w:left="284" w:right="284"/>
      </w:pPr>
      <w:r>
        <w:t>Endereço: ____________________________________________________________________________</w:t>
      </w:r>
    </w:p>
    <w:p w14:paraId="1F99B1E6" w14:textId="77777777" w:rsidR="00351FB3" w:rsidRDefault="00351FB3" w:rsidP="00351FB3">
      <w:pPr>
        <w:spacing w:after="0" w:line="360" w:lineRule="auto"/>
        <w:ind w:left="284" w:right="284"/>
      </w:pPr>
      <w:r>
        <w:t>E-mail: _______________________________________________________________________________</w:t>
      </w:r>
    </w:p>
    <w:p w14:paraId="664A79D4" w14:textId="77777777" w:rsidR="00351FB3" w:rsidRDefault="00351FB3" w:rsidP="00351FB3">
      <w:pPr>
        <w:spacing w:after="0" w:line="360" w:lineRule="auto"/>
        <w:ind w:left="284" w:right="284"/>
      </w:pPr>
      <w:r>
        <w:t>Telefone para contato (___) ______________________________</w:t>
      </w:r>
    </w:p>
    <w:p w14:paraId="52309979" w14:textId="64A90394" w:rsidR="00351FB3" w:rsidRDefault="00351FB3" w:rsidP="00351FB3">
      <w:pPr>
        <w:spacing w:after="0" w:line="360" w:lineRule="auto"/>
        <w:ind w:left="284" w:right="284"/>
      </w:pPr>
      <w:r>
        <w:t xml:space="preserve">Rio de Janeiro – </w:t>
      </w:r>
      <w:proofErr w:type="gramStart"/>
      <w:r>
        <w:t>RJ,  _</w:t>
      </w:r>
      <w:proofErr w:type="gramEnd"/>
      <w:r>
        <w:t xml:space="preserve">_______________ de ________________________ </w:t>
      </w:r>
      <w:proofErr w:type="spellStart"/>
      <w:r>
        <w:t>de</w:t>
      </w:r>
      <w:proofErr w:type="spellEnd"/>
      <w:r>
        <w:t xml:space="preserve"> 202</w:t>
      </w:r>
      <w:r w:rsidR="00164F7D">
        <w:t>6</w:t>
      </w:r>
      <w:r>
        <w:t>.</w:t>
      </w:r>
      <w:r>
        <w:br/>
      </w:r>
    </w:p>
    <w:p w14:paraId="2D7CA088" w14:textId="77777777" w:rsidR="00351FB3" w:rsidRDefault="00351FB3" w:rsidP="00351FB3">
      <w:pPr>
        <w:spacing w:after="0" w:line="360" w:lineRule="auto"/>
        <w:ind w:left="284" w:right="284"/>
      </w:pPr>
    </w:p>
    <w:p w14:paraId="212758A0" w14:textId="77777777" w:rsidR="00351FB3" w:rsidRPr="00351FB3" w:rsidRDefault="00351FB3" w:rsidP="00351FB3">
      <w:pPr>
        <w:spacing w:after="0" w:line="360" w:lineRule="auto"/>
        <w:ind w:left="284" w:right="284"/>
        <w:jc w:val="center"/>
      </w:pPr>
      <w:r>
        <w:t>_____________________________________</w:t>
      </w:r>
      <w:r>
        <w:br/>
        <w:t>Assinatura – CRM/RJ n° __________________</w:t>
      </w:r>
    </w:p>
    <w:sectPr w:rsidR="00351FB3" w:rsidRPr="00351FB3" w:rsidSect="00703FBF">
      <w:headerReference w:type="default" r:id="rId7"/>
      <w:footerReference w:type="default" r:id="rId8"/>
      <w:pgSz w:w="11906" w:h="16838"/>
      <w:pgMar w:top="2694" w:right="1274" w:bottom="1135" w:left="709" w:header="708" w:footer="3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400768" w14:textId="77777777" w:rsidR="00403C89" w:rsidRDefault="00403C89" w:rsidP="009511BF">
      <w:pPr>
        <w:spacing w:after="0" w:line="240" w:lineRule="auto"/>
      </w:pPr>
      <w:r>
        <w:separator/>
      </w:r>
    </w:p>
  </w:endnote>
  <w:endnote w:type="continuationSeparator" w:id="0">
    <w:p w14:paraId="0EBA6199" w14:textId="77777777" w:rsidR="00403C89" w:rsidRDefault="00403C89" w:rsidP="009511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FEEB04" w14:textId="77777777" w:rsidR="009511BF" w:rsidRDefault="005858BA">
    <w:pPr>
      <w:pStyle w:val="Rodap"/>
    </w:pPr>
    <w:r w:rsidRPr="00DD6E85">
      <w:rPr>
        <w:noProof/>
        <w:lang w:eastAsia="pt-BR"/>
      </w:rPr>
      <w:pict w14:anchorId="4AF17F5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m 3" o:spid="_x0000_i1026" type="#_x0000_t75" alt="rodapé.wmf" style="width:523.15pt;height:38.65pt;visibility:visible">
          <v:imagedata r:id="rId1" o:title="rodapé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E735CA" w14:textId="77777777" w:rsidR="00403C89" w:rsidRDefault="00403C89" w:rsidP="009511BF">
      <w:pPr>
        <w:spacing w:after="0" w:line="240" w:lineRule="auto"/>
      </w:pPr>
      <w:r>
        <w:separator/>
      </w:r>
    </w:p>
  </w:footnote>
  <w:footnote w:type="continuationSeparator" w:id="0">
    <w:p w14:paraId="2612CC4E" w14:textId="77777777" w:rsidR="00403C89" w:rsidRDefault="00403C89" w:rsidP="009511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4BD986" w14:textId="77777777" w:rsidR="008B44B1" w:rsidRPr="00A5062C" w:rsidRDefault="00A5062C" w:rsidP="00A5062C">
    <w:pPr>
      <w:pStyle w:val="Cabealho"/>
    </w:pPr>
    <w:r>
      <w:t xml:space="preserve">                                                                                            </w:t>
    </w:r>
    <w:r w:rsidR="008B44B1">
      <w:object w:dxaOrig="13831" w:dyaOrig="3082" w14:anchorId="3B807AB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22.75pt;height:116.65pt">
          <v:imagedata r:id="rId1" o:title=""/>
        </v:shape>
        <o:OLEObject Type="Embed" ProgID="Unknown" ShapeID="_x0000_i1025" DrawAspect="Content" ObjectID="_1849839867" r:id="rId2"/>
      </w:obje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6F6977"/>
    <w:multiLevelType w:val="hybridMultilevel"/>
    <w:tmpl w:val="7B943824"/>
    <w:lvl w:ilvl="0" w:tplc="18B077E0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E7578A"/>
    <w:multiLevelType w:val="hybridMultilevel"/>
    <w:tmpl w:val="EC12EC8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D2E6619"/>
    <w:multiLevelType w:val="hybridMultilevel"/>
    <w:tmpl w:val="F1FCFB66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BC514D"/>
    <w:multiLevelType w:val="hybridMultilevel"/>
    <w:tmpl w:val="64709BE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D9069F9"/>
    <w:multiLevelType w:val="hybridMultilevel"/>
    <w:tmpl w:val="12907748"/>
    <w:lvl w:ilvl="0" w:tplc="558688CA">
      <w:numFmt w:val="bullet"/>
      <w:lvlText w:val=""/>
      <w:lvlJc w:val="left"/>
      <w:pPr>
        <w:ind w:left="1065" w:hanging="360"/>
      </w:pPr>
      <w:rPr>
        <w:rFonts w:ascii="Symbol" w:eastAsia="Calibri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 w16cid:durableId="1479491188">
    <w:abstractNumId w:val="2"/>
  </w:num>
  <w:num w:numId="2" w16cid:durableId="655259783">
    <w:abstractNumId w:val="0"/>
  </w:num>
  <w:num w:numId="3" w16cid:durableId="814486883">
    <w:abstractNumId w:val="4"/>
  </w:num>
  <w:num w:numId="4" w16cid:durableId="726489686">
    <w:abstractNumId w:val="3"/>
  </w:num>
  <w:num w:numId="5" w16cid:durableId="16894100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oNotTrackMoves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858BA"/>
    <w:rsid w:val="00030FE8"/>
    <w:rsid w:val="00066BC0"/>
    <w:rsid w:val="00072F03"/>
    <w:rsid w:val="000A3C8D"/>
    <w:rsid w:val="000A556F"/>
    <w:rsid w:val="000A76FD"/>
    <w:rsid w:val="000F7260"/>
    <w:rsid w:val="00100655"/>
    <w:rsid w:val="001006B6"/>
    <w:rsid w:val="00105565"/>
    <w:rsid w:val="001210D8"/>
    <w:rsid w:val="00124FC5"/>
    <w:rsid w:val="00164F7D"/>
    <w:rsid w:val="00182ADC"/>
    <w:rsid w:val="001A0C6E"/>
    <w:rsid w:val="001B14CF"/>
    <w:rsid w:val="001D089E"/>
    <w:rsid w:val="001F2D67"/>
    <w:rsid w:val="0020165E"/>
    <w:rsid w:val="00202352"/>
    <w:rsid w:val="00211CE8"/>
    <w:rsid w:val="00234F63"/>
    <w:rsid w:val="00264FB5"/>
    <w:rsid w:val="00271E76"/>
    <w:rsid w:val="00272A27"/>
    <w:rsid w:val="00297BF9"/>
    <w:rsid w:val="002A1697"/>
    <w:rsid w:val="002B1B1B"/>
    <w:rsid w:val="002F7226"/>
    <w:rsid w:val="003038FB"/>
    <w:rsid w:val="003212F6"/>
    <w:rsid w:val="0033253C"/>
    <w:rsid w:val="003331BE"/>
    <w:rsid w:val="00346CD8"/>
    <w:rsid w:val="00351FB3"/>
    <w:rsid w:val="00357BB3"/>
    <w:rsid w:val="00370EE5"/>
    <w:rsid w:val="0037425C"/>
    <w:rsid w:val="0038433F"/>
    <w:rsid w:val="003A743E"/>
    <w:rsid w:val="003B0313"/>
    <w:rsid w:val="003C302B"/>
    <w:rsid w:val="003F4B85"/>
    <w:rsid w:val="003F77FF"/>
    <w:rsid w:val="00403C89"/>
    <w:rsid w:val="00405C93"/>
    <w:rsid w:val="00437F6E"/>
    <w:rsid w:val="00441FE5"/>
    <w:rsid w:val="00450FEE"/>
    <w:rsid w:val="00461E77"/>
    <w:rsid w:val="0048403A"/>
    <w:rsid w:val="004A799C"/>
    <w:rsid w:val="004B5055"/>
    <w:rsid w:val="004C58F8"/>
    <w:rsid w:val="004E093D"/>
    <w:rsid w:val="004E7745"/>
    <w:rsid w:val="005061FE"/>
    <w:rsid w:val="00513B76"/>
    <w:rsid w:val="00536FBB"/>
    <w:rsid w:val="00550196"/>
    <w:rsid w:val="00560A9B"/>
    <w:rsid w:val="0057472D"/>
    <w:rsid w:val="00576049"/>
    <w:rsid w:val="00577CD7"/>
    <w:rsid w:val="005858BA"/>
    <w:rsid w:val="005862FE"/>
    <w:rsid w:val="005A4166"/>
    <w:rsid w:val="005A6007"/>
    <w:rsid w:val="005B2973"/>
    <w:rsid w:val="005C1C21"/>
    <w:rsid w:val="005C79CC"/>
    <w:rsid w:val="005D2A78"/>
    <w:rsid w:val="00634A99"/>
    <w:rsid w:val="00643B4D"/>
    <w:rsid w:val="00645B70"/>
    <w:rsid w:val="00692ADD"/>
    <w:rsid w:val="006D3E9A"/>
    <w:rsid w:val="006F214A"/>
    <w:rsid w:val="006F5777"/>
    <w:rsid w:val="00703FBF"/>
    <w:rsid w:val="00704E9A"/>
    <w:rsid w:val="00712B36"/>
    <w:rsid w:val="0071629D"/>
    <w:rsid w:val="0072624D"/>
    <w:rsid w:val="00744294"/>
    <w:rsid w:val="00766AE8"/>
    <w:rsid w:val="007A31D6"/>
    <w:rsid w:val="007A4910"/>
    <w:rsid w:val="007B099B"/>
    <w:rsid w:val="007B3EF4"/>
    <w:rsid w:val="007E241C"/>
    <w:rsid w:val="00800AAA"/>
    <w:rsid w:val="008378CF"/>
    <w:rsid w:val="00892D65"/>
    <w:rsid w:val="008A08F3"/>
    <w:rsid w:val="008A2C91"/>
    <w:rsid w:val="008A79DB"/>
    <w:rsid w:val="008B44B1"/>
    <w:rsid w:val="008B6CA5"/>
    <w:rsid w:val="008E4BDC"/>
    <w:rsid w:val="008E5519"/>
    <w:rsid w:val="008F6EA4"/>
    <w:rsid w:val="0090246A"/>
    <w:rsid w:val="00922A7F"/>
    <w:rsid w:val="0092582A"/>
    <w:rsid w:val="009358FB"/>
    <w:rsid w:val="009440EE"/>
    <w:rsid w:val="009511BF"/>
    <w:rsid w:val="00956108"/>
    <w:rsid w:val="00960094"/>
    <w:rsid w:val="00981B0B"/>
    <w:rsid w:val="0098653A"/>
    <w:rsid w:val="009975EE"/>
    <w:rsid w:val="009E287C"/>
    <w:rsid w:val="009F50F3"/>
    <w:rsid w:val="00A01A9E"/>
    <w:rsid w:val="00A17AAB"/>
    <w:rsid w:val="00A20141"/>
    <w:rsid w:val="00A209E7"/>
    <w:rsid w:val="00A24ADF"/>
    <w:rsid w:val="00A304D7"/>
    <w:rsid w:val="00A3189B"/>
    <w:rsid w:val="00A5062C"/>
    <w:rsid w:val="00A542AD"/>
    <w:rsid w:val="00A85506"/>
    <w:rsid w:val="00AD1577"/>
    <w:rsid w:val="00AD175E"/>
    <w:rsid w:val="00AD4963"/>
    <w:rsid w:val="00AF2D56"/>
    <w:rsid w:val="00B62A3F"/>
    <w:rsid w:val="00B836FE"/>
    <w:rsid w:val="00BA1BD6"/>
    <w:rsid w:val="00BB07D6"/>
    <w:rsid w:val="00BD31B6"/>
    <w:rsid w:val="00BE4B40"/>
    <w:rsid w:val="00BF4190"/>
    <w:rsid w:val="00C10088"/>
    <w:rsid w:val="00C20A7B"/>
    <w:rsid w:val="00C42E4A"/>
    <w:rsid w:val="00C74AE8"/>
    <w:rsid w:val="00C756BF"/>
    <w:rsid w:val="00C7621A"/>
    <w:rsid w:val="00CB05F2"/>
    <w:rsid w:val="00CB5D24"/>
    <w:rsid w:val="00CF0E3E"/>
    <w:rsid w:val="00D02889"/>
    <w:rsid w:val="00D07E3B"/>
    <w:rsid w:val="00D17F7A"/>
    <w:rsid w:val="00D22A1D"/>
    <w:rsid w:val="00D672C3"/>
    <w:rsid w:val="00D85A0D"/>
    <w:rsid w:val="00D929D5"/>
    <w:rsid w:val="00DC4D9A"/>
    <w:rsid w:val="00DD499D"/>
    <w:rsid w:val="00DD7716"/>
    <w:rsid w:val="00E16062"/>
    <w:rsid w:val="00E53017"/>
    <w:rsid w:val="00E71F5D"/>
    <w:rsid w:val="00E83583"/>
    <w:rsid w:val="00E914E8"/>
    <w:rsid w:val="00EA014C"/>
    <w:rsid w:val="00EB4E9E"/>
    <w:rsid w:val="00EB7A18"/>
    <w:rsid w:val="00EB7BB4"/>
    <w:rsid w:val="00EC61A0"/>
    <w:rsid w:val="00EC6A5E"/>
    <w:rsid w:val="00ED4236"/>
    <w:rsid w:val="00ED5296"/>
    <w:rsid w:val="00ED62F5"/>
    <w:rsid w:val="00ED7531"/>
    <w:rsid w:val="00EE07D3"/>
    <w:rsid w:val="00EF0E9D"/>
    <w:rsid w:val="00F5307B"/>
    <w:rsid w:val="00F75803"/>
    <w:rsid w:val="00F83869"/>
    <w:rsid w:val="00FA1F38"/>
    <w:rsid w:val="00FB69CB"/>
    <w:rsid w:val="00FC1113"/>
    <w:rsid w:val="00FF0F81"/>
    <w:rsid w:val="00FF1E59"/>
    <w:rsid w:val="00FF1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4B5642"/>
  <w15:chartTrackingRefBased/>
  <w15:docId w15:val="{F3140BCC-D78B-4DC3-8CC9-5353B7DB83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089E"/>
    <w:pPr>
      <w:spacing w:after="200" w:line="276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qFormat/>
    <w:rsid w:val="005A6007"/>
    <w:pPr>
      <w:keepNext/>
      <w:tabs>
        <w:tab w:val="num" w:pos="432"/>
      </w:tabs>
      <w:suppressAutoHyphens/>
      <w:spacing w:after="0" w:line="240" w:lineRule="auto"/>
      <w:ind w:left="432" w:hanging="432"/>
      <w:outlineLvl w:val="0"/>
    </w:pPr>
    <w:rPr>
      <w:rFonts w:ascii="Times New Roman" w:eastAsia="Times New Roman" w:hAnsi="Times New Roman"/>
      <w:b/>
      <w:bCs/>
      <w:sz w:val="32"/>
      <w:szCs w:val="24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9511B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511BF"/>
  </w:style>
  <w:style w:type="paragraph" w:styleId="Rodap">
    <w:name w:val="footer"/>
    <w:basedOn w:val="Normal"/>
    <w:link w:val="RodapChar"/>
    <w:uiPriority w:val="99"/>
    <w:unhideWhenUsed/>
    <w:rsid w:val="009511B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511BF"/>
  </w:style>
  <w:style w:type="paragraph" w:styleId="Textodebalo">
    <w:name w:val="Balloon Text"/>
    <w:basedOn w:val="Normal"/>
    <w:link w:val="TextodebaloChar"/>
    <w:uiPriority w:val="99"/>
    <w:semiHidden/>
    <w:unhideWhenUsed/>
    <w:rsid w:val="009511BF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uiPriority w:val="99"/>
    <w:semiHidden/>
    <w:rsid w:val="009511BF"/>
    <w:rPr>
      <w:rFonts w:ascii="Tahoma" w:hAnsi="Tahoma" w:cs="Tahoma"/>
      <w:sz w:val="16"/>
      <w:szCs w:val="16"/>
    </w:rPr>
  </w:style>
  <w:style w:type="paragraph" w:styleId="TextosemFormatao">
    <w:name w:val="Plain Text"/>
    <w:basedOn w:val="Normal"/>
    <w:link w:val="TextosemFormataoChar"/>
    <w:uiPriority w:val="99"/>
    <w:unhideWhenUsed/>
    <w:rsid w:val="00BB07D6"/>
    <w:pPr>
      <w:spacing w:after="0" w:line="240" w:lineRule="auto"/>
    </w:pPr>
    <w:rPr>
      <w:szCs w:val="21"/>
      <w:lang w:val="x-none"/>
    </w:rPr>
  </w:style>
  <w:style w:type="character" w:customStyle="1" w:styleId="TextosemFormataoChar">
    <w:name w:val="Texto sem Formatação Char"/>
    <w:link w:val="TextosemFormatao"/>
    <w:uiPriority w:val="99"/>
    <w:rsid w:val="00BB07D6"/>
    <w:rPr>
      <w:sz w:val="22"/>
      <w:szCs w:val="21"/>
      <w:lang w:eastAsia="en-US"/>
    </w:rPr>
  </w:style>
  <w:style w:type="character" w:styleId="nfase">
    <w:name w:val="Emphasis"/>
    <w:uiPriority w:val="20"/>
    <w:qFormat/>
    <w:rsid w:val="0020165E"/>
    <w:rPr>
      <w:i/>
      <w:iCs/>
    </w:rPr>
  </w:style>
  <w:style w:type="character" w:customStyle="1" w:styleId="apple-converted-space">
    <w:name w:val="apple-converted-space"/>
    <w:rsid w:val="0020165E"/>
  </w:style>
  <w:style w:type="paragraph" w:styleId="NormalWeb">
    <w:name w:val="Normal (Web)"/>
    <w:basedOn w:val="Normal"/>
    <w:uiPriority w:val="99"/>
    <w:unhideWhenUsed/>
    <w:rsid w:val="009E287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ED7531"/>
    <w:pPr>
      <w:spacing w:after="0" w:line="360" w:lineRule="auto"/>
      <w:ind w:left="720"/>
      <w:contextualSpacing/>
      <w:jc w:val="both"/>
    </w:pPr>
  </w:style>
  <w:style w:type="table" w:styleId="Tabelacomgrade">
    <w:name w:val="Table Grid"/>
    <w:basedOn w:val="Tabelanormal"/>
    <w:uiPriority w:val="39"/>
    <w:rsid w:val="000A76FD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0A76FD"/>
    <w:rPr>
      <w:color w:val="0563C1"/>
      <w:u w:val="single"/>
    </w:rPr>
  </w:style>
  <w:style w:type="character" w:styleId="Forte">
    <w:name w:val="Strong"/>
    <w:uiPriority w:val="22"/>
    <w:qFormat/>
    <w:rsid w:val="009440EE"/>
    <w:rPr>
      <w:b/>
      <w:bCs/>
    </w:rPr>
  </w:style>
  <w:style w:type="character" w:styleId="MenoPendente">
    <w:name w:val="Unresolved Mention"/>
    <w:uiPriority w:val="99"/>
    <w:semiHidden/>
    <w:unhideWhenUsed/>
    <w:rsid w:val="009440EE"/>
    <w:rPr>
      <w:color w:val="605E5C"/>
      <w:shd w:val="clear" w:color="auto" w:fill="E1DFDD"/>
    </w:rPr>
  </w:style>
  <w:style w:type="character" w:customStyle="1" w:styleId="Ttulo1Char">
    <w:name w:val="Título 1 Char"/>
    <w:link w:val="Ttulo1"/>
    <w:rsid w:val="005A6007"/>
    <w:rPr>
      <w:rFonts w:ascii="Times New Roman" w:eastAsia="Times New Roman" w:hAnsi="Times New Roman"/>
      <w:b/>
      <w:bCs/>
      <w:sz w:val="32"/>
      <w:szCs w:val="24"/>
      <w:lang w:eastAsia="ar-SA"/>
    </w:rPr>
  </w:style>
  <w:style w:type="paragraph" w:styleId="SemEspaamento">
    <w:name w:val="No Spacing"/>
    <w:qFormat/>
    <w:rsid w:val="005A6007"/>
    <w:pPr>
      <w:suppressAutoHyphens/>
    </w:pPr>
    <w:rPr>
      <w:rFonts w:ascii="Times New Roman" w:eastAsia="Arial" w:hAnsi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677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56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9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95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0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RE-01\Desktop\PAPEL%20TIMBRADO%20A4\Timbrado%20A4%20word%2089%20margem%20peq%20pb.dotx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Timbrado A4 word 89 margem peq pb</Template>
  <TotalTime>1</TotalTime>
  <Pages>2</Pages>
  <Words>481</Words>
  <Characters>2602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SINMED-RJ</Company>
  <LinksUpToDate>false</LinksUpToDate>
  <CharactersWithSpaces>3077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PRE-01 - PRESIDÊNCIA</dc:creator>
  <cp:keywords/>
  <cp:lastModifiedBy>Alexandre Telles</cp:lastModifiedBy>
  <cp:revision>2</cp:revision>
  <cp:lastPrinted>2022-07-11T14:12:00Z</cp:lastPrinted>
  <dcterms:created xsi:type="dcterms:W3CDTF">2026-09-02T10:38:00Z</dcterms:created>
  <dcterms:modified xsi:type="dcterms:W3CDTF">2026-09-02T10:38:00Z</dcterms:modified>
</cp:coreProperties>
</file>